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8A406C" w14:paraId="491B8CF8" w14:textId="77777777" w:rsidTr="00ED5F48">
        <w:tc>
          <w:tcPr>
            <w:tcW w:w="2500" w:type="pct"/>
            <w:vAlign w:val="center"/>
          </w:tcPr>
          <w:p w14:paraId="1D943BD5" w14:textId="721539DC" w:rsidR="00ED5F48" w:rsidRPr="008A406C" w:rsidRDefault="00ED5F48" w:rsidP="00ED5F48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Ноябрь</w:t>
            </w:r>
          </w:p>
        </w:tc>
        <w:tc>
          <w:tcPr>
            <w:tcW w:w="2500" w:type="pct"/>
            <w:vAlign w:val="center"/>
          </w:tcPr>
          <w:p w14:paraId="5AC816B2" w14:textId="47FB5A08" w:rsidR="00ED5F48" w:rsidRPr="008A406C" w:rsidRDefault="00ED5F48" w:rsidP="00ED5F48">
            <w:pPr>
              <w:pStyle w:val="ad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8A406C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8A406C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77777777" w:rsidR="00ED5F48" w:rsidRPr="008A406C" w:rsidRDefault="00ED5F48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ВС</w:t>
            </w:r>
          </w:p>
        </w:tc>
      </w:tr>
      <w:tr w:rsidR="00ED5F48" w:rsidRPr="008A406C" w14:paraId="1AB241C6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9208744" w14:textId="6576392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FF23BE8" w14:textId="6BEA59A8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C0C7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F104F4" w14:textId="66DDA7CC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57DE07" w14:textId="087C24A6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EDA721" w14:textId="5184CA09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318F1A" w14:textId="6FD97AC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744BCADC" w14:textId="458EBB74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1190101B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392197A" w14:textId="75EFBB41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6E84146" w14:textId="6E0D7C5D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1D001C" w14:textId="5095B8E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99F84F" w14:textId="1BBFCAF0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D7A2C7" w14:textId="4F376B5E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8C68FC" w14:textId="631D46EB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FA46A54" w14:textId="4AD43D16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71496383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EC68B63" w14:textId="48F32189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1DE3BEC" w14:textId="5009170D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AD6FE0" w14:textId="576A16AC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A9C57C" w14:textId="1686B87E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10A001C" w14:textId="1728D570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B318C0" w14:textId="14B5239B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CC94ADB" w14:textId="66C60111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074BB8BF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77B7C06" w14:textId="5DA04134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751A727" w14:textId="542C70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866D1E" w14:textId="7BEDA2BD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A14EB99" w14:textId="35CA8035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F9EFBF0" w14:textId="43D44E2D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33F83D" w14:textId="0AD2DB92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6EBAA" w14:textId="29106EB0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3240C3B6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EFB2A1C" w14:textId="68E6884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48B7341" w14:textId="16BF3DF6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D13A7C" w14:textId="0EC821C9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BD97E4" w14:textId="654A84A9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78CE96" w14:textId="67BE7F3B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9A1247" w14:textId="36B7D3B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3BC1A11" w14:textId="2F08E92E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1AEF418B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9A0E62B" w14:textId="337F90BA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CAB03A5" w14:textId="26251009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B7ACE1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C7008B6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10AE0D9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960972F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3994C250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8A406C" w:rsidRDefault="00ED5F48" w:rsidP="00C800A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8A406C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41A8" w14:textId="77777777" w:rsidR="00EA2C3C" w:rsidRDefault="00EA2C3C">
      <w:pPr>
        <w:spacing w:after="0"/>
      </w:pPr>
      <w:r>
        <w:separator/>
      </w:r>
    </w:p>
  </w:endnote>
  <w:endnote w:type="continuationSeparator" w:id="0">
    <w:p w14:paraId="4C21C894" w14:textId="77777777" w:rsidR="00EA2C3C" w:rsidRDefault="00EA2C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717D" w14:textId="77777777" w:rsidR="00EA2C3C" w:rsidRDefault="00EA2C3C">
      <w:pPr>
        <w:spacing w:after="0"/>
      </w:pPr>
      <w:r>
        <w:separator/>
      </w:r>
    </w:p>
  </w:footnote>
  <w:footnote w:type="continuationSeparator" w:id="0">
    <w:p w14:paraId="72A78648" w14:textId="77777777" w:rsidR="00EA2C3C" w:rsidRDefault="00EA2C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2D58"/>
    <w:rsid w:val="000A5A57"/>
    <w:rsid w:val="000F36C3"/>
    <w:rsid w:val="001274F3"/>
    <w:rsid w:val="00151CCE"/>
    <w:rsid w:val="001B01F9"/>
    <w:rsid w:val="001C0C7E"/>
    <w:rsid w:val="001C41F9"/>
    <w:rsid w:val="001E2460"/>
    <w:rsid w:val="00221018"/>
    <w:rsid w:val="00285C1D"/>
    <w:rsid w:val="002C0EFC"/>
    <w:rsid w:val="003327F5"/>
    <w:rsid w:val="00340CAF"/>
    <w:rsid w:val="003C0D41"/>
    <w:rsid w:val="003E085C"/>
    <w:rsid w:val="003E7B3A"/>
    <w:rsid w:val="00416364"/>
    <w:rsid w:val="00431B29"/>
    <w:rsid w:val="00436816"/>
    <w:rsid w:val="00440416"/>
    <w:rsid w:val="00462EAD"/>
    <w:rsid w:val="004A6170"/>
    <w:rsid w:val="004F6AAC"/>
    <w:rsid w:val="00512F2D"/>
    <w:rsid w:val="00556B2B"/>
    <w:rsid w:val="00570FBB"/>
    <w:rsid w:val="00583B82"/>
    <w:rsid w:val="005923AC"/>
    <w:rsid w:val="005C0158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A406C"/>
    <w:rsid w:val="008B1201"/>
    <w:rsid w:val="008F16F7"/>
    <w:rsid w:val="0091111C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41659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D47C0"/>
    <w:rsid w:val="00D05739"/>
    <w:rsid w:val="00DE32AC"/>
    <w:rsid w:val="00E1407A"/>
    <w:rsid w:val="00E33F1A"/>
    <w:rsid w:val="00E50BDE"/>
    <w:rsid w:val="00E774CD"/>
    <w:rsid w:val="00E77E1D"/>
    <w:rsid w:val="00E97684"/>
    <w:rsid w:val="00EA2C3C"/>
    <w:rsid w:val="00ED5F48"/>
    <w:rsid w:val="00ED75B6"/>
    <w:rsid w:val="00F91390"/>
    <w:rsid w:val="00F93E3B"/>
    <w:rsid w:val="00FC0032"/>
    <w:rsid w:val="00FC2B5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2025-03-24T07:37:00Z</dcterms:created>
  <dcterms:modified xsi:type="dcterms:W3CDTF">2025-03-24T07:37:00Z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